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42" w:rsidRPr="00502942" w:rsidRDefault="00502942" w:rsidP="006F6678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:rsidR="00DF0339" w:rsidRPr="008D6FCA" w:rsidRDefault="00DF0339" w:rsidP="00DF033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</w:t>
      </w:r>
      <w:r w:rsidR="003B1ECD" w:rsidRPr="008D6FCA">
        <w:rPr>
          <w:rFonts w:ascii="Albertus" w:hAnsi="Albertus" w:cs="Arial"/>
          <w:b/>
          <w:sz w:val="76"/>
          <w:szCs w:val="76"/>
        </w:rPr>
        <w:t>YBER MEDICAL UNIVERSITY</w:t>
      </w:r>
    </w:p>
    <w:p w:rsidR="00DF0339" w:rsidRDefault="00DF0339" w:rsidP="00DF0339">
      <w:pPr>
        <w:jc w:val="center"/>
        <w:rPr>
          <w:sz w:val="24"/>
        </w:rPr>
      </w:pPr>
      <w:r>
        <w:rPr>
          <w:noProof/>
          <w:sz w:val="24"/>
          <w:lang w:val="en-GB" w:eastAsia="en-GB"/>
        </w:rPr>
        <w:drawing>
          <wp:inline distT="0" distB="0" distL="0" distR="0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39" w:rsidRDefault="00A80A62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 xml:space="preserve">Requirements for </w:t>
      </w:r>
    </w:p>
    <w:p w:rsidR="00A80A62" w:rsidRPr="008D6FCA" w:rsidRDefault="00A80A62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</w:p>
    <w:p w:rsidR="00A44D81" w:rsidRDefault="0074543A" w:rsidP="00A44D81">
      <w:pPr>
        <w:spacing w:line="48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BS (Cardiology</w:t>
      </w:r>
      <w:r w:rsidR="00A44D81">
        <w:rPr>
          <w:rFonts w:ascii="Albertus" w:hAnsi="Albertus" w:cs="Arial"/>
          <w:sz w:val="52"/>
          <w:szCs w:val="52"/>
        </w:rPr>
        <w:t xml:space="preserve"> Technology)</w:t>
      </w:r>
    </w:p>
    <w:p w:rsidR="009739F1" w:rsidRDefault="009739F1" w:rsidP="00A802D9">
      <w:pPr>
        <w:spacing w:after="0" w:line="240" w:lineRule="auto"/>
        <w:rPr>
          <w:rFonts w:ascii="Albertus" w:hAnsi="Albertus" w:cs="Arial"/>
          <w:sz w:val="52"/>
          <w:szCs w:val="52"/>
        </w:rPr>
      </w:pPr>
    </w:p>
    <w:p w:rsidR="009739F1" w:rsidRDefault="009739F1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</w:p>
    <w:p w:rsidR="00DF0339" w:rsidRDefault="00DF0339" w:rsidP="00A80A62">
      <w:pPr>
        <w:rPr>
          <w:rFonts w:ascii="Arial" w:hAnsi="Arial" w:cs="Arial"/>
        </w:rPr>
      </w:pPr>
    </w:p>
    <w:p w:rsidR="00A80A62" w:rsidRDefault="00A80A62" w:rsidP="00A80A62">
      <w:pPr>
        <w:rPr>
          <w:rFonts w:ascii="Arial" w:hAnsi="Arial" w:cs="Arial"/>
        </w:rPr>
      </w:pPr>
    </w:p>
    <w:p w:rsidR="00A80A62" w:rsidRPr="00A80A62" w:rsidRDefault="00A80A62" w:rsidP="00A80A62">
      <w:pPr>
        <w:rPr>
          <w:rFonts w:ascii="Arial" w:hAnsi="Arial" w:cs="Arial"/>
        </w:rPr>
      </w:pPr>
    </w:p>
    <w:p w:rsidR="00502942" w:rsidRDefault="00502942" w:rsidP="00465F7B">
      <w:pPr>
        <w:rPr>
          <w:rFonts w:ascii="Arial" w:hAnsi="Arial" w:cs="Arial"/>
        </w:rPr>
      </w:pPr>
    </w:p>
    <w:p w:rsidR="00A80A62" w:rsidRDefault="00A80A62" w:rsidP="00465F7B">
      <w:pPr>
        <w:rPr>
          <w:rFonts w:ascii="Arial" w:hAnsi="Arial" w:cs="Arial"/>
        </w:rPr>
      </w:pPr>
    </w:p>
    <w:p w:rsidR="00A80A62" w:rsidRDefault="00A80A62" w:rsidP="00465F7B">
      <w:pPr>
        <w:rPr>
          <w:rFonts w:ascii="Arial" w:hAnsi="Arial" w:cs="Arial"/>
        </w:rPr>
      </w:pPr>
    </w:p>
    <w:p w:rsidR="00A80A62" w:rsidRDefault="00A80A62" w:rsidP="00465F7B">
      <w:pPr>
        <w:rPr>
          <w:rFonts w:ascii="Arial" w:hAnsi="Arial" w:cs="Arial"/>
        </w:rPr>
      </w:pPr>
    </w:p>
    <w:p w:rsidR="004203E0" w:rsidRDefault="004203E0" w:rsidP="004203E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:rsidR="004203E0" w:rsidRPr="00A80A62" w:rsidRDefault="00A80A62" w:rsidP="004203E0">
      <w:pPr>
        <w:tabs>
          <w:tab w:val="left" w:pos="2070"/>
        </w:tabs>
        <w:spacing w:after="0" w:line="240" w:lineRule="auto"/>
        <w:jc w:val="center"/>
        <w:rPr>
          <w:rFonts w:cs="Arial"/>
          <w:sz w:val="28"/>
          <w:szCs w:val="40"/>
        </w:rPr>
      </w:pPr>
      <w:r w:rsidRPr="00A80A62">
        <w:rPr>
          <w:rFonts w:cs="Arial"/>
          <w:sz w:val="28"/>
          <w:szCs w:val="40"/>
        </w:rPr>
        <w:t>Administration Block</w:t>
      </w:r>
      <w:r w:rsidR="004203E0" w:rsidRPr="00A80A62">
        <w:rPr>
          <w:rFonts w:cs="Arial"/>
          <w:sz w:val="28"/>
          <w:szCs w:val="40"/>
        </w:rPr>
        <w:t>, Phase-v, Hayatabad, Khyber Pakhtunkhwa, Peshawar</w:t>
      </w:r>
    </w:p>
    <w:p w:rsidR="004203E0" w:rsidRPr="00A80A62" w:rsidRDefault="004203E0" w:rsidP="004203E0">
      <w:pPr>
        <w:spacing w:after="0" w:line="240" w:lineRule="auto"/>
        <w:jc w:val="center"/>
        <w:rPr>
          <w:rFonts w:cs="Arial"/>
          <w:caps/>
          <w:sz w:val="26"/>
          <w:szCs w:val="40"/>
        </w:rPr>
      </w:pPr>
      <w:r w:rsidRPr="00A80A62">
        <w:rPr>
          <w:rFonts w:cs="Arial"/>
          <w:sz w:val="26"/>
          <w:szCs w:val="40"/>
        </w:rPr>
        <w:t xml:space="preserve">Phone No. 9217796, 9217699 Fax No. 9217704, Website: </w:t>
      </w:r>
      <w:hyperlink w:history="1">
        <w:r w:rsidRPr="00A80A62">
          <w:rPr>
            <w:rStyle w:val="Hyperlink"/>
            <w:rFonts w:cs="Arial"/>
            <w:sz w:val="26"/>
            <w:szCs w:val="40"/>
            <w:u w:val="none"/>
          </w:rPr>
          <w:t>www.kmu. edu.pk</w:t>
        </w:r>
      </w:hyperlink>
    </w:p>
    <w:p w:rsidR="00D315AC" w:rsidRPr="00A80A62" w:rsidRDefault="00D315AC" w:rsidP="00502942">
      <w:pPr>
        <w:pBdr>
          <w:top w:val="single" w:sz="4" w:space="1" w:color="auto"/>
        </w:pBdr>
        <w:rPr>
          <w:rFonts w:ascii="Arial" w:hAnsi="Arial" w:cs="Arial"/>
          <w:sz w:val="20"/>
        </w:rPr>
        <w:sectPr w:rsidR="00D315AC" w:rsidRPr="00A80A62" w:rsidSect="00AE1E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384" w:type="pct"/>
        <w:tblLayout w:type="fixed"/>
        <w:tblLook w:val="0000"/>
      </w:tblPr>
      <w:tblGrid>
        <w:gridCol w:w="530"/>
        <w:gridCol w:w="702"/>
        <w:gridCol w:w="776"/>
        <w:gridCol w:w="1071"/>
        <w:gridCol w:w="500"/>
        <w:gridCol w:w="84"/>
        <w:gridCol w:w="528"/>
        <w:gridCol w:w="107"/>
        <w:gridCol w:w="529"/>
        <w:gridCol w:w="193"/>
        <w:gridCol w:w="545"/>
        <w:gridCol w:w="324"/>
        <w:gridCol w:w="155"/>
        <w:gridCol w:w="1622"/>
        <w:gridCol w:w="953"/>
        <w:gridCol w:w="631"/>
        <w:gridCol w:w="673"/>
        <w:gridCol w:w="24"/>
        <w:gridCol w:w="6"/>
      </w:tblGrid>
      <w:tr w:rsidR="00CC4539" w:rsidRPr="007A3DE7" w:rsidTr="0039575D">
        <w:trPr>
          <w:trHeight w:hRule="exact" w:val="716"/>
        </w:trPr>
        <w:tc>
          <w:tcPr>
            <w:tcW w:w="5000" w:type="pct"/>
            <w:gridSpan w:val="19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CC4539" w:rsidRPr="004175B1" w:rsidRDefault="00CC453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for 25 no of student </w:t>
            </w:r>
          </w:p>
        </w:tc>
      </w:tr>
      <w:tr w:rsidR="000B33E2" w:rsidRPr="007A3DE7" w:rsidTr="00B9742B">
        <w:trPr>
          <w:trHeight w:hRule="exact" w:val="982"/>
        </w:trPr>
        <w:tc>
          <w:tcPr>
            <w:tcW w:w="618" w:type="pct"/>
            <w:gridSpan w:val="2"/>
            <w:shd w:val="pct5" w:color="auto" w:fill="auto"/>
            <w:vAlign w:val="center"/>
          </w:tcPr>
          <w:p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1221" w:type="pct"/>
            <w:gridSpan w:val="4"/>
            <w:shd w:val="pct5" w:color="auto" w:fill="auto"/>
            <w:vAlign w:val="center"/>
          </w:tcPr>
          <w:p w:rsidR="008643A3" w:rsidRPr="00E74A20" w:rsidRDefault="00816B46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39575D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585" w:type="pct"/>
            <w:gridSpan w:val="3"/>
            <w:shd w:val="pct5" w:color="auto" w:fill="auto"/>
            <w:vAlign w:val="center"/>
          </w:tcPr>
          <w:p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427" w:type="pct"/>
            <w:gridSpan w:val="5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8643A3" w:rsidRPr="00E74A20" w:rsidRDefault="008643A3" w:rsidP="00864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149" w:type="pct"/>
            <w:gridSpan w:val="5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8643A3" w:rsidRPr="00E74A20" w:rsidRDefault="001845AB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Required qualification </w:t>
            </w:r>
          </w:p>
        </w:tc>
      </w:tr>
      <w:tr w:rsidR="00D46D6D" w:rsidRPr="007A3DE7" w:rsidTr="00B9742B">
        <w:trPr>
          <w:cantSplit/>
          <w:trHeight w:hRule="exact" w:val="442"/>
        </w:trPr>
        <w:tc>
          <w:tcPr>
            <w:tcW w:w="618" w:type="pct"/>
            <w:gridSpan w:val="2"/>
            <w:vMerge w:val="restart"/>
            <w:vAlign w:val="center"/>
          </w:tcPr>
          <w:p w:rsidR="00CA344B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Professor/associate/</w:t>
            </w:r>
            <w:r w:rsidR="00CA344B"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1221" w:type="pct"/>
            <w:gridSpan w:val="4"/>
            <w:vMerge w:val="restart"/>
            <w:vAlign w:val="center"/>
          </w:tcPr>
          <w:p w:rsidR="00CA344B" w:rsidRPr="007A3DE7" w:rsidRDefault="00CA344B" w:rsidP="0024531F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5" w:type="pct"/>
            <w:gridSpan w:val="3"/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27" w:type="pct"/>
            <w:gridSpan w:val="5"/>
            <w:tcBorders>
              <w:right w:val="single" w:sz="4" w:space="0" w:color="auto"/>
            </w:tcBorders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149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CA344B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PhD/</w:t>
            </w:r>
            <w:r w:rsidR="0080190D" w:rsidRPr="0080190D">
              <w:rPr>
                <w:rFonts w:ascii="Arial" w:hAnsi="Arial" w:cs="Arial"/>
                <w:sz w:val="20"/>
                <w:szCs w:val="20"/>
              </w:rPr>
              <w:t>M.Phil./</w:t>
            </w:r>
            <w:r w:rsidR="00CA344B" w:rsidRPr="0080190D">
              <w:rPr>
                <w:rFonts w:ascii="Arial" w:hAnsi="Arial" w:cs="Arial"/>
                <w:sz w:val="20"/>
                <w:szCs w:val="20"/>
              </w:rPr>
              <w:t>Master i</w:t>
            </w:r>
            <w:r w:rsidR="0074543A">
              <w:rPr>
                <w:rFonts w:ascii="Arial" w:hAnsi="Arial" w:cs="Arial"/>
                <w:sz w:val="20"/>
                <w:szCs w:val="20"/>
              </w:rPr>
              <w:t>n any sub-specialty of cardiology</w:t>
            </w:r>
            <w:r w:rsidR="00A44D81" w:rsidRPr="0080190D">
              <w:rPr>
                <w:rFonts w:ascii="Arial" w:hAnsi="Arial" w:cs="Arial"/>
                <w:sz w:val="20"/>
                <w:szCs w:val="20"/>
              </w:rPr>
              <w:t xml:space="preserve"> Technology</w:t>
            </w:r>
          </w:p>
        </w:tc>
      </w:tr>
      <w:tr w:rsidR="00D46D6D" w:rsidRPr="007A3DE7" w:rsidTr="00B9742B">
        <w:trPr>
          <w:trHeight w:hRule="exact" w:val="568"/>
        </w:trPr>
        <w:tc>
          <w:tcPr>
            <w:tcW w:w="618" w:type="pct"/>
            <w:gridSpan w:val="2"/>
            <w:vMerge/>
            <w:vAlign w:val="center"/>
          </w:tcPr>
          <w:p w:rsidR="00CA344B" w:rsidRPr="00E74A20" w:rsidRDefault="00CA344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CA344B" w:rsidRDefault="00CA344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5"/>
            <w:tcBorders>
              <w:right w:val="single" w:sz="4" w:space="0" w:color="auto"/>
            </w:tcBorders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:rsidTr="00B9742B">
        <w:trPr>
          <w:trHeight w:hRule="exact" w:val="432"/>
        </w:trPr>
        <w:tc>
          <w:tcPr>
            <w:tcW w:w="618" w:type="pct"/>
            <w:gridSpan w:val="2"/>
            <w:vMerge w:val="restart"/>
            <w:vAlign w:val="center"/>
          </w:tcPr>
          <w:p w:rsidR="0039575D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Lecturers </w:t>
            </w:r>
          </w:p>
          <w:p w:rsidR="009E07B1" w:rsidRPr="00E74A20" w:rsidRDefault="009E07B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1:12 </w:t>
            </w:r>
          </w:p>
        </w:tc>
        <w:tc>
          <w:tcPr>
            <w:tcW w:w="1221" w:type="pct"/>
            <w:gridSpan w:val="4"/>
            <w:vMerge w:val="restart"/>
          </w:tcPr>
          <w:p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             05</w:t>
            </w:r>
          </w:p>
          <w:p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39575D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(</w:t>
            </w:r>
            <w:r w:rsidR="009E07B1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02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for zero visit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</w:t>
            </w:r>
          </w:p>
          <w:p w:rsidR="0039575D" w:rsidRPr="0080190D" w:rsidRDefault="0039575D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1 each in subsequent visits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 at the end of 1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st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,2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nd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3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rd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years) </w:t>
            </w:r>
          </w:p>
        </w:tc>
        <w:tc>
          <w:tcPr>
            <w:tcW w:w="585" w:type="pct"/>
            <w:gridSpan w:val="3"/>
            <w:vAlign w:val="center"/>
          </w:tcPr>
          <w:p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427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149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39575D" w:rsidRPr="0080190D" w:rsidRDefault="0074543A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BS cardiology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(awarded after 16 years of education)</w:t>
            </w:r>
          </w:p>
        </w:tc>
      </w:tr>
      <w:tr w:rsidR="00D46D6D" w:rsidRPr="007A3DE7" w:rsidTr="00B9742B">
        <w:trPr>
          <w:trHeight w:hRule="exact" w:val="432"/>
        </w:trPr>
        <w:tc>
          <w:tcPr>
            <w:tcW w:w="618" w:type="pct"/>
            <w:gridSpan w:val="2"/>
            <w:vMerge/>
            <w:vAlign w:val="center"/>
          </w:tcPr>
          <w:p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:rsidTr="00B9742B">
        <w:trPr>
          <w:trHeight w:hRule="exact" w:val="432"/>
        </w:trPr>
        <w:tc>
          <w:tcPr>
            <w:tcW w:w="618" w:type="pct"/>
            <w:gridSpan w:val="2"/>
            <w:vMerge/>
            <w:vAlign w:val="center"/>
          </w:tcPr>
          <w:p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:rsidTr="00B9742B">
        <w:trPr>
          <w:trHeight w:hRule="exact" w:val="432"/>
        </w:trPr>
        <w:tc>
          <w:tcPr>
            <w:tcW w:w="618" w:type="pct"/>
            <w:gridSpan w:val="2"/>
            <w:vMerge/>
            <w:vAlign w:val="center"/>
          </w:tcPr>
          <w:p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:rsidTr="00B9742B">
        <w:trPr>
          <w:trHeight w:hRule="exact" w:val="325"/>
        </w:trPr>
        <w:tc>
          <w:tcPr>
            <w:tcW w:w="618" w:type="pct"/>
            <w:gridSpan w:val="2"/>
            <w:vMerge/>
            <w:vAlign w:val="center"/>
          </w:tcPr>
          <w:p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4"/>
            <w:vMerge/>
            <w:vAlign w:val="center"/>
          </w:tcPr>
          <w:p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3"/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5"/>
            <w:tcBorders>
              <w:righ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B33E2" w:rsidRPr="007A3DE7" w:rsidTr="00B9742B">
        <w:trPr>
          <w:trHeight w:hRule="exact" w:val="432"/>
        </w:trPr>
        <w:tc>
          <w:tcPr>
            <w:tcW w:w="618" w:type="pct"/>
            <w:gridSpan w:val="2"/>
            <w:vAlign w:val="center"/>
          </w:tcPr>
          <w:p w:rsidR="000B33E2" w:rsidRPr="00E74A20" w:rsidRDefault="000B33E2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382" w:type="pct"/>
            <w:gridSpan w:val="17"/>
            <w:vAlign w:val="center"/>
          </w:tcPr>
          <w:p w:rsidR="000B33E2" w:rsidRPr="007A3DE7" w:rsidRDefault="000B33E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Note: one inspection per year</w:t>
            </w:r>
          </w:p>
        </w:tc>
      </w:tr>
      <w:tr w:rsidR="00857456" w:rsidRPr="007A3DE7" w:rsidTr="006639EB">
        <w:trPr>
          <w:trHeight w:hRule="exact" w:val="432"/>
        </w:trPr>
        <w:tc>
          <w:tcPr>
            <w:tcW w:w="5000" w:type="pct"/>
            <w:gridSpan w:val="19"/>
            <w:shd w:val="pct5" w:color="auto" w:fill="auto"/>
            <w:vAlign w:val="center"/>
          </w:tcPr>
          <w:p w:rsidR="00857456" w:rsidRPr="00E74A20" w:rsidRDefault="0085745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777580" w:rsidRPr="007A3DE7" w:rsidTr="00B9742B">
        <w:trPr>
          <w:trHeight w:hRule="exact" w:val="432"/>
        </w:trPr>
        <w:tc>
          <w:tcPr>
            <w:tcW w:w="1008" w:type="pct"/>
            <w:gridSpan w:val="3"/>
            <w:vMerge w:val="restart"/>
            <w:vAlign w:val="center"/>
          </w:tcPr>
          <w:p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Lab. Technician</w:t>
            </w:r>
          </w:p>
        </w:tc>
        <w:tc>
          <w:tcPr>
            <w:tcW w:w="538" w:type="pct"/>
            <w:vMerge w:val="restart"/>
            <w:vAlign w:val="center"/>
          </w:tcPr>
          <w:p w:rsidR="001845AB" w:rsidRPr="007A3DE7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02</w:t>
            </w:r>
          </w:p>
        </w:tc>
        <w:tc>
          <w:tcPr>
            <w:tcW w:w="558" w:type="pct"/>
            <w:gridSpan w:val="3"/>
            <w:vAlign w:val="center"/>
          </w:tcPr>
          <w:p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12"/>
            <w:vAlign w:val="center"/>
          </w:tcPr>
          <w:p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:rsidTr="00B9742B">
        <w:trPr>
          <w:trHeight w:hRule="exact" w:val="432"/>
        </w:trPr>
        <w:tc>
          <w:tcPr>
            <w:tcW w:w="1008" w:type="pct"/>
            <w:gridSpan w:val="3"/>
            <w:vMerge/>
            <w:vAlign w:val="center"/>
          </w:tcPr>
          <w:p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:rsidR="001845AB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8" w:type="pct"/>
            <w:gridSpan w:val="3"/>
            <w:vAlign w:val="center"/>
          </w:tcPr>
          <w:p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12"/>
            <w:vAlign w:val="center"/>
          </w:tcPr>
          <w:p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:rsidTr="00B9742B">
        <w:trPr>
          <w:trHeight w:hRule="exact" w:val="432"/>
        </w:trPr>
        <w:tc>
          <w:tcPr>
            <w:tcW w:w="1008" w:type="pct"/>
            <w:gridSpan w:val="3"/>
            <w:vMerge w:val="restart"/>
            <w:vAlign w:val="center"/>
          </w:tcPr>
          <w:p w:rsidR="0080190D" w:rsidRPr="001845AB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1845AB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Supporting Staff</w:t>
            </w:r>
          </w:p>
        </w:tc>
        <w:tc>
          <w:tcPr>
            <w:tcW w:w="538" w:type="pct"/>
            <w:vMerge w:val="restart"/>
            <w:vAlign w:val="center"/>
          </w:tcPr>
          <w:p w:rsidR="0080190D" w:rsidRPr="001845AB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03</w:t>
            </w:r>
          </w:p>
        </w:tc>
        <w:tc>
          <w:tcPr>
            <w:tcW w:w="558" w:type="pct"/>
            <w:gridSpan w:val="3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12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:rsidTr="00B9742B">
        <w:trPr>
          <w:trHeight w:hRule="exact" w:val="432"/>
        </w:trPr>
        <w:tc>
          <w:tcPr>
            <w:tcW w:w="1008" w:type="pct"/>
            <w:gridSpan w:val="3"/>
            <w:vMerge/>
            <w:vAlign w:val="center"/>
          </w:tcPr>
          <w:p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8" w:type="pct"/>
            <w:gridSpan w:val="3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12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:rsidTr="00B9742B">
        <w:trPr>
          <w:trHeight w:hRule="exact" w:val="432"/>
        </w:trPr>
        <w:tc>
          <w:tcPr>
            <w:tcW w:w="1008" w:type="pct"/>
            <w:gridSpan w:val="3"/>
            <w:vMerge/>
            <w:vAlign w:val="center"/>
          </w:tcPr>
          <w:p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8" w:type="pct"/>
            <w:gridSpan w:val="3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12"/>
            <w:vAlign w:val="center"/>
          </w:tcPr>
          <w:p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:rsidTr="00B9742B">
        <w:trPr>
          <w:trHeight w:hRule="exact" w:val="432"/>
        </w:trPr>
        <w:tc>
          <w:tcPr>
            <w:tcW w:w="1008" w:type="pct"/>
            <w:gridSpan w:val="3"/>
            <w:vAlign w:val="center"/>
          </w:tcPr>
          <w:p w:rsidR="00974DA0" w:rsidRPr="0080190D" w:rsidRDefault="00974DA0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Librarian </w:t>
            </w:r>
          </w:p>
        </w:tc>
        <w:tc>
          <w:tcPr>
            <w:tcW w:w="538" w:type="pct"/>
            <w:vAlign w:val="center"/>
          </w:tcPr>
          <w:p w:rsidR="00974DA0" w:rsidRPr="0080190D" w:rsidRDefault="00974DA0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3"/>
            <w:vAlign w:val="center"/>
          </w:tcPr>
          <w:p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12"/>
            <w:vAlign w:val="center"/>
          </w:tcPr>
          <w:p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:rsidTr="00B9742B">
        <w:trPr>
          <w:trHeight w:hRule="exact" w:val="432"/>
        </w:trPr>
        <w:tc>
          <w:tcPr>
            <w:tcW w:w="1008" w:type="pct"/>
            <w:gridSpan w:val="3"/>
            <w:vAlign w:val="center"/>
          </w:tcPr>
          <w:p w:rsidR="001D7593" w:rsidRPr="0080190D" w:rsidRDefault="001D7593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IT manager </w:t>
            </w:r>
          </w:p>
        </w:tc>
        <w:tc>
          <w:tcPr>
            <w:tcW w:w="538" w:type="pct"/>
            <w:vAlign w:val="center"/>
          </w:tcPr>
          <w:p w:rsidR="001D7593" w:rsidRPr="0080190D" w:rsidRDefault="001D7593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3"/>
            <w:vAlign w:val="center"/>
          </w:tcPr>
          <w:p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12"/>
            <w:vAlign w:val="center"/>
          </w:tcPr>
          <w:p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54091" w:rsidRPr="007A3DE7" w:rsidTr="006639EB">
        <w:trPr>
          <w:trHeight w:val="503"/>
        </w:trPr>
        <w:tc>
          <w:tcPr>
            <w:tcW w:w="5000" w:type="pct"/>
            <w:gridSpan w:val="19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857456" w:rsidRPr="00BF6074" w:rsidRDefault="00857456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054091" w:rsidRPr="00D20D49" w:rsidRDefault="00054091" w:rsidP="0005409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CC4539" w:rsidRPr="007A3DE7" w:rsidTr="006639EB">
        <w:trPr>
          <w:trHeight w:hRule="exact" w:val="478"/>
        </w:trPr>
        <w:tc>
          <w:tcPr>
            <w:tcW w:w="5000" w:type="pct"/>
            <w:gridSpan w:val="19"/>
            <w:shd w:val="pct5" w:color="auto" w:fill="auto"/>
            <w:vAlign w:val="center"/>
          </w:tcPr>
          <w:p w:rsidR="00CC4539" w:rsidRPr="00054091" w:rsidRDefault="00CA344B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STAFF OFFICE </w:t>
            </w:r>
          </w:p>
        </w:tc>
      </w:tr>
      <w:tr w:rsidR="00557582" w:rsidRPr="007A3DE7" w:rsidTr="002545CC">
        <w:trPr>
          <w:trHeight w:hRule="exact" w:val="577"/>
        </w:trPr>
        <w:tc>
          <w:tcPr>
            <w:tcW w:w="2958" w:type="pct"/>
            <w:gridSpan w:val="12"/>
            <w:vAlign w:val="center"/>
          </w:tcPr>
          <w:p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</w:t>
            </w:r>
            <w:r w:rsidR="00557582" w:rsidRPr="003C7089">
              <w:rPr>
                <w:rFonts w:ascii="Arial" w:hAnsi="Arial" w:cs="Arial"/>
                <w:sz w:val="20"/>
              </w:rPr>
              <w:t xml:space="preserve">Professor </w:t>
            </w:r>
          </w:p>
        </w:tc>
        <w:tc>
          <w:tcPr>
            <w:tcW w:w="2042" w:type="pct"/>
            <w:gridSpan w:val="7"/>
            <w:vAlign w:val="center"/>
          </w:tcPr>
          <w:p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:rsidTr="002545CC">
        <w:trPr>
          <w:trHeight w:hRule="exact" w:val="532"/>
        </w:trPr>
        <w:tc>
          <w:tcPr>
            <w:tcW w:w="2958" w:type="pct"/>
            <w:gridSpan w:val="12"/>
            <w:vAlign w:val="center"/>
          </w:tcPr>
          <w:p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>Faculty member</w:t>
            </w:r>
          </w:p>
        </w:tc>
        <w:tc>
          <w:tcPr>
            <w:tcW w:w="2042" w:type="pct"/>
            <w:gridSpan w:val="7"/>
            <w:vAlign w:val="center"/>
          </w:tcPr>
          <w:p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:rsidTr="002545CC">
        <w:trPr>
          <w:trHeight w:hRule="exact" w:val="550"/>
        </w:trPr>
        <w:tc>
          <w:tcPr>
            <w:tcW w:w="2958" w:type="pct"/>
            <w:gridSpan w:val="12"/>
            <w:tcBorders>
              <w:bottom w:val="single" w:sz="4" w:space="0" w:color="000000" w:themeColor="text1"/>
            </w:tcBorders>
            <w:vAlign w:val="center"/>
          </w:tcPr>
          <w:p w:rsidR="00557582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04 Class Rooms for 25 students for each </w:t>
            </w:r>
            <w:r w:rsidR="00990B41">
              <w:rPr>
                <w:rFonts w:ascii="Arial" w:hAnsi="Arial" w:cs="Arial"/>
                <w:sz w:val="20"/>
              </w:rPr>
              <w:t xml:space="preserve"> (with audio visuals)</w:t>
            </w:r>
          </w:p>
          <w:p w:rsidR="003F04E7" w:rsidRPr="003C7089" w:rsidRDefault="003F04E7" w:rsidP="003F04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 sqf area each</w:t>
            </w:r>
          </w:p>
        </w:tc>
        <w:tc>
          <w:tcPr>
            <w:tcW w:w="2042" w:type="pct"/>
            <w:gridSpan w:val="7"/>
            <w:tcBorders>
              <w:bottom w:val="single" w:sz="4" w:space="0" w:color="000000" w:themeColor="text1"/>
            </w:tcBorders>
            <w:vAlign w:val="center"/>
          </w:tcPr>
          <w:p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:rsidTr="002545CC">
        <w:trPr>
          <w:trHeight w:hRule="exact" w:val="532"/>
        </w:trPr>
        <w:tc>
          <w:tcPr>
            <w:tcW w:w="5000" w:type="pct"/>
            <w:gridSpan w:val="19"/>
            <w:shd w:val="pct5" w:color="auto" w:fill="auto"/>
            <w:vAlign w:val="center"/>
          </w:tcPr>
          <w:p w:rsidR="00557582" w:rsidRPr="003C7089" w:rsidRDefault="00557582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3C7089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CA344B" w:rsidRPr="007A3DE7" w:rsidTr="002545CC">
        <w:trPr>
          <w:trHeight w:hRule="exact" w:val="541"/>
        </w:trPr>
        <w:tc>
          <w:tcPr>
            <w:tcW w:w="2958" w:type="pct"/>
            <w:gridSpan w:val="12"/>
            <w:vAlign w:val="center"/>
          </w:tcPr>
          <w:p w:rsidR="00CA344B" w:rsidRPr="003C7089" w:rsidRDefault="00CA344B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42" w:type="pct"/>
            <w:gridSpan w:val="7"/>
            <w:vAlign w:val="center"/>
          </w:tcPr>
          <w:p w:rsidR="00CA344B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44B" w:rsidRPr="007A3DE7" w:rsidTr="002545CC">
        <w:trPr>
          <w:trHeight w:hRule="exact" w:val="541"/>
        </w:trPr>
        <w:tc>
          <w:tcPr>
            <w:tcW w:w="2958" w:type="pct"/>
            <w:gridSpan w:val="12"/>
            <w:vAlign w:val="center"/>
          </w:tcPr>
          <w:p w:rsidR="00CA344B" w:rsidRPr="003C7089" w:rsidRDefault="00CA344B" w:rsidP="003C70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Faculty member </w:t>
            </w:r>
          </w:p>
        </w:tc>
        <w:tc>
          <w:tcPr>
            <w:tcW w:w="2042" w:type="pct"/>
            <w:gridSpan w:val="7"/>
            <w:vAlign w:val="center"/>
          </w:tcPr>
          <w:p w:rsidR="00CA344B" w:rsidRDefault="004618E0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0" t="0" r="381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7B6046" w:rsidRPr="003C7089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C3287" w:rsidTr="006639EB">
        <w:trPr>
          <w:gridAfter w:val="1"/>
          <w:wAfter w:w="3" w:type="pct"/>
          <w:trHeight w:hRule="exact" w:val="631"/>
        </w:trPr>
        <w:tc>
          <w:tcPr>
            <w:tcW w:w="4997" w:type="pct"/>
            <w:gridSpan w:val="18"/>
            <w:tcBorders>
              <w:left w:val="nil"/>
              <w:right w:val="nil"/>
            </w:tcBorders>
            <w:shd w:val="pct5" w:color="auto" w:fill="auto"/>
            <w:vAlign w:val="center"/>
          </w:tcPr>
          <w:p w:rsidR="00AC3287" w:rsidRPr="00BA3558" w:rsidRDefault="00974DA0" w:rsidP="00BA355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74DA0">
              <w:rPr>
                <w:rFonts w:ascii="Arial" w:hAnsi="Arial" w:cs="Arial"/>
                <w:b/>
                <w:sz w:val="24"/>
                <w:szCs w:val="20"/>
              </w:rPr>
              <w:t>LIBRARY &amp; ANATOMY MUSEUM</w:t>
            </w:r>
          </w:p>
        </w:tc>
      </w:tr>
      <w:tr w:rsidR="00557582" w:rsidRPr="007A3DE7" w:rsidTr="00BD21A2">
        <w:trPr>
          <w:trHeight w:hRule="exact" w:val="460"/>
        </w:trPr>
        <w:tc>
          <w:tcPr>
            <w:tcW w:w="5000" w:type="pct"/>
            <w:gridSpan w:val="19"/>
            <w:tcBorders>
              <w:left w:val="nil"/>
              <w:right w:val="nil"/>
            </w:tcBorders>
            <w:shd w:val="pct5" w:color="auto" w:fill="auto"/>
            <w:vAlign w:val="center"/>
          </w:tcPr>
          <w:p w:rsidR="00557582" w:rsidRPr="00974DA0" w:rsidRDefault="00557582" w:rsidP="00974D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</w:p>
        </w:tc>
      </w:tr>
      <w:tr w:rsidR="003C7089" w:rsidRPr="007A3DE7" w:rsidTr="00BD21A2">
        <w:trPr>
          <w:trHeight w:hRule="exact" w:val="532"/>
        </w:trPr>
        <w:tc>
          <w:tcPr>
            <w:tcW w:w="3036" w:type="pct"/>
            <w:gridSpan w:val="13"/>
            <w:vAlign w:val="center"/>
          </w:tcPr>
          <w:p w:rsidR="00557582" w:rsidRPr="003C7089" w:rsidRDefault="00816B46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1). </w:t>
            </w:r>
            <w:r w:rsidRPr="003C7089">
              <w:rPr>
                <w:rFonts w:ascii="Arial" w:hAnsi="Arial" w:cs="Arial"/>
                <w:b/>
                <w:sz w:val="20"/>
              </w:rPr>
              <w:t xml:space="preserve">ANATOMY MUSEUM </w:t>
            </w:r>
          </w:p>
        </w:tc>
        <w:tc>
          <w:tcPr>
            <w:tcW w:w="1964" w:type="pct"/>
            <w:gridSpan w:val="6"/>
            <w:vAlign w:val="center"/>
          </w:tcPr>
          <w:p w:rsidR="00557582" w:rsidRPr="007A3DE7" w:rsidRDefault="00557582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:rsidTr="00BD21A2">
        <w:trPr>
          <w:trHeight w:hRule="exact" w:val="433"/>
        </w:trPr>
        <w:tc>
          <w:tcPr>
            <w:tcW w:w="3036" w:type="pct"/>
            <w:gridSpan w:val="13"/>
            <w:vAlign w:val="center"/>
          </w:tcPr>
          <w:p w:rsidR="00816B46" w:rsidRPr="00816B46" w:rsidRDefault="00816B46" w:rsidP="00816B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16B46">
              <w:rPr>
                <w:rFonts w:ascii="Arial" w:hAnsi="Arial" w:cs="Arial"/>
                <w:sz w:val="20"/>
              </w:rPr>
              <w:tab/>
              <w:t xml:space="preserve">a). </w:t>
            </w:r>
            <w:r>
              <w:rPr>
                <w:rFonts w:ascii="Arial" w:hAnsi="Arial" w:cs="Arial"/>
                <w:sz w:val="20"/>
              </w:rPr>
              <w:t>S</w:t>
            </w:r>
            <w:r w:rsidRPr="00816B46">
              <w:rPr>
                <w:rFonts w:ascii="Arial" w:hAnsi="Arial" w:cs="Arial"/>
                <w:sz w:val="20"/>
              </w:rPr>
              <w:t xml:space="preserve">pace </w:t>
            </w:r>
            <w:r>
              <w:rPr>
                <w:rFonts w:ascii="Arial" w:hAnsi="Arial" w:cs="Arial"/>
                <w:sz w:val="20"/>
              </w:rPr>
              <w:t xml:space="preserve">available </w:t>
            </w:r>
            <w:r w:rsidRPr="00816B46">
              <w:rPr>
                <w:rFonts w:ascii="Arial" w:hAnsi="Arial" w:cs="Arial"/>
                <w:sz w:val="20"/>
              </w:rPr>
              <w:t xml:space="preserve">for 25 students </w:t>
            </w:r>
            <w:r w:rsidR="00974DA0">
              <w:rPr>
                <w:rFonts w:ascii="Arial" w:hAnsi="Arial" w:cs="Arial"/>
                <w:sz w:val="20"/>
              </w:rPr>
              <w:t>(as per list)</w:t>
            </w:r>
          </w:p>
        </w:tc>
        <w:tc>
          <w:tcPr>
            <w:tcW w:w="1964" w:type="pct"/>
            <w:gridSpan w:val="6"/>
            <w:vAlign w:val="center"/>
          </w:tcPr>
          <w:p w:rsidR="00816B46" w:rsidRPr="007A3DE7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56235"/>
                  <wp:effectExtent l="19050" t="0" r="381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0230" cy="344170"/>
                  <wp:effectExtent l="19050" t="0" r="127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:rsidTr="00BD21A2">
        <w:trPr>
          <w:trHeight w:hRule="exact" w:val="505"/>
        </w:trPr>
        <w:tc>
          <w:tcPr>
            <w:tcW w:w="3036" w:type="pct"/>
            <w:gridSpan w:val="13"/>
            <w:vAlign w:val="center"/>
          </w:tcPr>
          <w:p w:rsidR="003C7089" w:rsidRPr="003C7089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2). </w:t>
            </w:r>
            <w:r w:rsidRPr="003C7089"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LIBRARY </w:t>
            </w:r>
          </w:p>
        </w:tc>
        <w:tc>
          <w:tcPr>
            <w:tcW w:w="1964" w:type="pct"/>
            <w:gridSpan w:val="6"/>
            <w:vAlign w:val="center"/>
          </w:tcPr>
          <w:p w:rsidR="003C7089" w:rsidRPr="007A3DE7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:rsidTr="00BD21A2">
        <w:trPr>
          <w:trHeight w:hRule="exact" w:val="505"/>
        </w:trPr>
        <w:tc>
          <w:tcPr>
            <w:tcW w:w="3036" w:type="pct"/>
            <w:gridSpan w:val="13"/>
            <w:vAlign w:val="center"/>
          </w:tcPr>
          <w:p w:rsidR="00816B46" w:rsidRPr="001D7593" w:rsidRDefault="001D7593" w:rsidP="001D7593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Books as per list</w:t>
            </w:r>
          </w:p>
        </w:tc>
        <w:tc>
          <w:tcPr>
            <w:tcW w:w="1964" w:type="pct"/>
            <w:gridSpan w:val="6"/>
            <w:vAlign w:val="center"/>
          </w:tcPr>
          <w:p w:rsidR="00816B46" w:rsidRPr="007A3DE7" w:rsidRDefault="00816B46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56235"/>
                  <wp:effectExtent l="19050" t="0" r="3810" b="0"/>
                  <wp:docPr id="3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0230" cy="344170"/>
                  <wp:effectExtent l="19050" t="0" r="1270" b="0"/>
                  <wp:docPr id="4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:rsidTr="00A44D81">
        <w:trPr>
          <w:gridAfter w:val="2"/>
          <w:wAfter w:w="15" w:type="pct"/>
          <w:trHeight w:val="683"/>
        </w:trPr>
        <w:tc>
          <w:tcPr>
            <w:tcW w:w="4985" w:type="pct"/>
            <w:gridSpan w:val="17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3C7089" w:rsidRPr="00BD21A2" w:rsidRDefault="003C7089" w:rsidP="00DC7063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(institute based instruments)</w:t>
            </w:r>
          </w:p>
        </w:tc>
      </w:tr>
      <w:tr w:rsidR="003C7089" w:rsidRPr="00217062" w:rsidTr="00B9742B">
        <w:trPr>
          <w:gridAfter w:val="2"/>
          <w:wAfter w:w="15" w:type="pct"/>
          <w:trHeight w:hRule="exact" w:val="576"/>
        </w:trPr>
        <w:tc>
          <w:tcPr>
            <w:tcW w:w="266" w:type="pct"/>
            <w:vAlign w:val="center"/>
          </w:tcPr>
          <w:p w:rsidR="003C7089" w:rsidRPr="00F263E2" w:rsidRDefault="003C7089" w:rsidP="00F263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1" w:type="pct"/>
            <w:gridSpan w:val="4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</w:tcBorders>
            <w:vAlign w:val="center"/>
          </w:tcPr>
          <w:p w:rsidR="003C7089" w:rsidRPr="00F263E2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74" w:type="pct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5" w:type="pct"/>
            <w:gridSpan w:val="4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:rsidR="003C7089" w:rsidRPr="00F263E2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38" w:type="pct"/>
            <w:vAlign w:val="center"/>
          </w:tcPr>
          <w:p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1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ECG Machine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</w:tcBorders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63" w:type="pct"/>
            <w:gridSpan w:val="2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35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ETT Machine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31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Echocardiography Machine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35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Thermometer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20</w:t>
            </w:r>
          </w:p>
        </w:tc>
        <w:tc>
          <w:tcPr>
            <w:tcW w:w="338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1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Sphygmomanometer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63" w:type="pct"/>
            <w:gridSpan w:val="2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35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Defibrillator/AED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1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Stethoscope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63" w:type="pct"/>
            <w:gridSpan w:val="2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35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Holter Monitor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1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Pulse oximeter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3" w:type="pct"/>
            <w:gridSpan w:val="2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35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PTMC Balloon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31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Angiography Kit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63" w:type="pct"/>
            <w:gridSpan w:val="2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35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IABP Balloon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1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Angiography Catheters set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63" w:type="pct"/>
            <w:gridSpan w:val="2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DF3461" w:rsidRPr="00217062" w:rsidTr="00DF3461">
        <w:trPr>
          <w:gridAfter w:val="2"/>
          <w:wAfter w:w="15" w:type="pct"/>
          <w:trHeight w:val="576"/>
        </w:trPr>
        <w:tc>
          <w:tcPr>
            <w:tcW w:w="4985" w:type="pct"/>
            <w:gridSpan w:val="17"/>
            <w:vAlign w:val="center"/>
          </w:tcPr>
          <w:p w:rsidR="00DF3461" w:rsidRPr="00217062" w:rsidRDefault="00DF3461" w:rsidP="00BE4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(Hospital based instruments)</w:t>
            </w: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1" w:type="pct"/>
            <w:gridSpan w:val="4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CCU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5" w:type="pct"/>
            <w:gridSpan w:val="4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Exercises testing (ETT)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Pr="00DE742D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1" w:type="pct"/>
            <w:gridSpan w:val="4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Cardiology Ward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35" w:type="pct"/>
            <w:gridSpan w:val="4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Holter monitoring 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Pr="00DE742D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1" w:type="pct"/>
            <w:gridSpan w:val="4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Cardiac catheterization  Lab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5" w:type="pct"/>
            <w:gridSpan w:val="4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Ambulatory BP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Pr="00DE742D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1" w:type="pct"/>
            <w:gridSpan w:val="4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ECG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35" w:type="pct"/>
            <w:gridSpan w:val="4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Echocardiography 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Pr="00DE742D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74543A" w:rsidRPr="00217062" w:rsidTr="00B9742B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:rsidR="0074543A" w:rsidRPr="002839F0" w:rsidRDefault="0074543A" w:rsidP="00A80A62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1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Cardiac Emergency</w:t>
            </w:r>
          </w:p>
        </w:tc>
        <w:tc>
          <w:tcPr>
            <w:tcW w:w="361" w:type="pct"/>
            <w:gridSpan w:val="3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35" w:type="pct"/>
            <w:gridSpan w:val="4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Emergency Medicines, Equipment and disposables</w:t>
            </w:r>
          </w:p>
        </w:tc>
        <w:tc>
          <w:tcPr>
            <w:tcW w:w="317" w:type="pct"/>
            <w:vAlign w:val="center"/>
          </w:tcPr>
          <w:p w:rsidR="0074543A" w:rsidRPr="002839F0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:rsidR="0074543A" w:rsidRDefault="0074543A" w:rsidP="00A80A62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B9742B" w:rsidRDefault="00B9742B"/>
    <w:sectPr w:rsidR="00B9742B" w:rsidSect="00502942">
      <w:footerReference w:type="default" r:id="rId23"/>
      <w:pgSz w:w="11907" w:h="16839" w:code="9"/>
      <w:pgMar w:top="1080" w:right="1440" w:bottom="63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006" w:rsidRDefault="00170006" w:rsidP="00D315AC">
      <w:pPr>
        <w:spacing w:after="0" w:line="240" w:lineRule="auto"/>
      </w:pPr>
      <w:r>
        <w:separator/>
      </w:r>
    </w:p>
  </w:endnote>
  <w:endnote w:type="continuationSeparator" w:id="1">
    <w:p w:rsidR="00170006" w:rsidRDefault="00170006" w:rsidP="00D3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B7" w:rsidRDefault="002D57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B7" w:rsidRDefault="002D57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B7" w:rsidRDefault="002D57B7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759"/>
      <w:gridCol w:w="1484"/>
    </w:tblGrid>
    <w:tr w:rsidR="00C027F4" w:rsidTr="0095718D">
      <w:trPr>
        <w:trHeight w:val="360"/>
      </w:trPr>
      <w:tc>
        <w:tcPr>
          <w:tcW w:w="4197" w:type="pct"/>
        </w:tcPr>
        <w:p w:rsidR="00C027F4" w:rsidRDefault="0074543A" w:rsidP="00D351E3">
          <w:pPr>
            <w:pStyle w:val="Footer"/>
          </w:pPr>
          <w:r>
            <w:t>BS (cardiology</w:t>
          </w:r>
          <w:r w:rsidR="00C027F4">
            <w:t xml:space="preserve"> Technology) </w:t>
          </w:r>
        </w:p>
      </w:tc>
      <w:tc>
        <w:tcPr>
          <w:tcW w:w="803" w:type="pct"/>
          <w:tcBorders>
            <w:top w:val="nil"/>
          </w:tcBorders>
          <w:shd w:val="clear" w:color="auto" w:fill="D6E3BC" w:themeFill="accent3" w:themeFillTint="66"/>
        </w:tcPr>
        <w:p w:rsidR="00C027F4" w:rsidRPr="008278AC" w:rsidRDefault="00C027F4" w:rsidP="002D57B7">
          <w:pPr>
            <w:pStyle w:val="Footer"/>
            <w:pBdr>
              <w:top w:val="single" w:sz="4" w:space="0" w:color="8064A2" w:themeColor="accent4"/>
            </w:pBdr>
            <w:jc w:val="right"/>
            <w:rPr>
              <w:color w:val="000000" w:themeColor="text1"/>
            </w:rPr>
          </w:pPr>
          <w:r>
            <w:rPr>
              <w:color w:val="000000" w:themeColor="text1"/>
            </w:rPr>
            <w:t xml:space="preserve">Page </w:t>
          </w:r>
          <w:r w:rsidR="0044368F" w:rsidRPr="008278AC">
            <w:rPr>
              <w:color w:val="000000" w:themeColor="text1"/>
            </w:rPr>
            <w:fldChar w:fldCharType="begin"/>
          </w:r>
          <w:r w:rsidRPr="008278AC">
            <w:rPr>
              <w:color w:val="000000" w:themeColor="text1"/>
            </w:rPr>
            <w:instrText xml:space="preserve"> PAGE    \* MERGEFORMAT </w:instrText>
          </w:r>
          <w:r w:rsidR="0044368F" w:rsidRPr="008278AC">
            <w:rPr>
              <w:color w:val="000000" w:themeColor="text1"/>
            </w:rPr>
            <w:fldChar w:fldCharType="separate"/>
          </w:r>
          <w:r w:rsidR="002D57B7">
            <w:rPr>
              <w:noProof/>
              <w:color w:val="000000" w:themeColor="text1"/>
            </w:rPr>
            <w:t>2</w:t>
          </w:r>
          <w:r w:rsidR="0044368F" w:rsidRPr="008278AC">
            <w:rPr>
              <w:color w:val="000000" w:themeColor="text1"/>
            </w:rPr>
            <w:fldChar w:fldCharType="end"/>
          </w:r>
          <w:r>
            <w:rPr>
              <w:color w:val="000000" w:themeColor="text1"/>
            </w:rPr>
            <w:t xml:space="preserve"> of </w:t>
          </w:r>
          <w:r w:rsidR="002D57B7">
            <w:rPr>
              <w:color w:val="000000" w:themeColor="text1"/>
            </w:rPr>
            <w:t>2</w:t>
          </w:r>
        </w:p>
      </w:tc>
    </w:tr>
  </w:tbl>
  <w:p w:rsidR="00C027F4" w:rsidRDefault="00C027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006" w:rsidRDefault="00170006" w:rsidP="00D315AC">
      <w:pPr>
        <w:spacing w:after="0" w:line="240" w:lineRule="auto"/>
      </w:pPr>
      <w:r>
        <w:separator/>
      </w:r>
    </w:p>
  </w:footnote>
  <w:footnote w:type="continuationSeparator" w:id="1">
    <w:p w:rsidR="00170006" w:rsidRDefault="00170006" w:rsidP="00D31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B7" w:rsidRDefault="002D57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B7" w:rsidRDefault="002D57B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B7" w:rsidRDefault="002D57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57AD8"/>
    <w:multiLevelType w:val="hybridMultilevel"/>
    <w:tmpl w:val="94BC5540"/>
    <w:lvl w:ilvl="0" w:tplc="EC82ED7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331129"/>
    <w:multiLevelType w:val="hybridMultilevel"/>
    <w:tmpl w:val="EF6A6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A4E1D"/>
    <w:multiLevelType w:val="hybridMultilevel"/>
    <w:tmpl w:val="A37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52423"/>
    <w:multiLevelType w:val="hybridMultilevel"/>
    <w:tmpl w:val="B16AA1B0"/>
    <w:lvl w:ilvl="0" w:tplc="86143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F4F9E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20899"/>
    <w:multiLevelType w:val="hybridMultilevel"/>
    <w:tmpl w:val="22243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D49E0"/>
    <w:multiLevelType w:val="hybridMultilevel"/>
    <w:tmpl w:val="49023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D7131"/>
    <w:multiLevelType w:val="hybridMultilevel"/>
    <w:tmpl w:val="6518E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__Grammarly_42____i" w:val="H4sIAAAAAAAEAKtWckksSQxILCpxzi/NK1GyMqwFAAEhoTITAAAA"/>
    <w:docVar w:name="__Grammarly_42___1" w:val="H4sIAAAAAAAEAKtWcslP9kxRslIyNDYyMzYwsjQ2NLQwMjc0MLRU0lEKTi0uzszPAykwrAUAJESjfCwAAAA="/>
  </w:docVars>
  <w:rsids>
    <w:rsidRoot w:val="00DF0339"/>
    <w:rsid w:val="00002DA1"/>
    <w:rsid w:val="0001053D"/>
    <w:rsid w:val="00013908"/>
    <w:rsid w:val="00017833"/>
    <w:rsid w:val="00021546"/>
    <w:rsid w:val="00054091"/>
    <w:rsid w:val="0005740B"/>
    <w:rsid w:val="00075612"/>
    <w:rsid w:val="0007632B"/>
    <w:rsid w:val="000A3060"/>
    <w:rsid w:val="000A41E2"/>
    <w:rsid w:val="000A42A3"/>
    <w:rsid w:val="000B273C"/>
    <w:rsid w:val="000B33E2"/>
    <w:rsid w:val="000C1B3B"/>
    <w:rsid w:val="000E3BEB"/>
    <w:rsid w:val="001011A0"/>
    <w:rsid w:val="00102B25"/>
    <w:rsid w:val="001203C8"/>
    <w:rsid w:val="00130657"/>
    <w:rsid w:val="00147208"/>
    <w:rsid w:val="00153EEB"/>
    <w:rsid w:val="00166BB9"/>
    <w:rsid w:val="00170006"/>
    <w:rsid w:val="00170C67"/>
    <w:rsid w:val="00176A7C"/>
    <w:rsid w:val="001845AB"/>
    <w:rsid w:val="00186C68"/>
    <w:rsid w:val="001A68AB"/>
    <w:rsid w:val="001B44E9"/>
    <w:rsid w:val="001C585F"/>
    <w:rsid w:val="001D7593"/>
    <w:rsid w:val="001E2DE6"/>
    <w:rsid w:val="00217062"/>
    <w:rsid w:val="00217136"/>
    <w:rsid w:val="002437AA"/>
    <w:rsid w:val="0024531F"/>
    <w:rsid w:val="00246609"/>
    <w:rsid w:val="002500A6"/>
    <w:rsid w:val="002545CC"/>
    <w:rsid w:val="002570B7"/>
    <w:rsid w:val="002574BF"/>
    <w:rsid w:val="002A0124"/>
    <w:rsid w:val="002B0993"/>
    <w:rsid w:val="002C2131"/>
    <w:rsid w:val="002D57B7"/>
    <w:rsid w:val="002E62BC"/>
    <w:rsid w:val="003126F2"/>
    <w:rsid w:val="00322EDC"/>
    <w:rsid w:val="003412E8"/>
    <w:rsid w:val="0034266C"/>
    <w:rsid w:val="003507AA"/>
    <w:rsid w:val="00360355"/>
    <w:rsid w:val="00364101"/>
    <w:rsid w:val="0037788A"/>
    <w:rsid w:val="00385D3D"/>
    <w:rsid w:val="00385FFC"/>
    <w:rsid w:val="003940D9"/>
    <w:rsid w:val="0039575D"/>
    <w:rsid w:val="003A2BFC"/>
    <w:rsid w:val="003A4B21"/>
    <w:rsid w:val="003B1ECD"/>
    <w:rsid w:val="003B383B"/>
    <w:rsid w:val="003C7089"/>
    <w:rsid w:val="003D72B5"/>
    <w:rsid w:val="003F04E7"/>
    <w:rsid w:val="003F1BA8"/>
    <w:rsid w:val="003F67A9"/>
    <w:rsid w:val="00402405"/>
    <w:rsid w:val="004175B1"/>
    <w:rsid w:val="004203E0"/>
    <w:rsid w:val="004232E6"/>
    <w:rsid w:val="004233C0"/>
    <w:rsid w:val="0044121F"/>
    <w:rsid w:val="0044368F"/>
    <w:rsid w:val="00444908"/>
    <w:rsid w:val="004449A4"/>
    <w:rsid w:val="004618E0"/>
    <w:rsid w:val="00465F7B"/>
    <w:rsid w:val="004663CB"/>
    <w:rsid w:val="00470B97"/>
    <w:rsid w:val="00487199"/>
    <w:rsid w:val="00494AAA"/>
    <w:rsid w:val="004970B6"/>
    <w:rsid w:val="004A1BE2"/>
    <w:rsid w:val="004A4C1F"/>
    <w:rsid w:val="004A5208"/>
    <w:rsid w:val="004D122B"/>
    <w:rsid w:val="004F2BA8"/>
    <w:rsid w:val="00502942"/>
    <w:rsid w:val="00505C32"/>
    <w:rsid w:val="005168B3"/>
    <w:rsid w:val="005204B5"/>
    <w:rsid w:val="005236D6"/>
    <w:rsid w:val="00525A33"/>
    <w:rsid w:val="0053058B"/>
    <w:rsid w:val="00536905"/>
    <w:rsid w:val="005469B0"/>
    <w:rsid w:val="00552DE9"/>
    <w:rsid w:val="00557582"/>
    <w:rsid w:val="00566721"/>
    <w:rsid w:val="00575DB0"/>
    <w:rsid w:val="005A7262"/>
    <w:rsid w:val="005B358C"/>
    <w:rsid w:val="005F2F8F"/>
    <w:rsid w:val="00605346"/>
    <w:rsid w:val="00606626"/>
    <w:rsid w:val="00610AF3"/>
    <w:rsid w:val="006261D2"/>
    <w:rsid w:val="006511C8"/>
    <w:rsid w:val="00651328"/>
    <w:rsid w:val="00654AEA"/>
    <w:rsid w:val="00654CD1"/>
    <w:rsid w:val="006639EB"/>
    <w:rsid w:val="006725D1"/>
    <w:rsid w:val="006835E0"/>
    <w:rsid w:val="00692068"/>
    <w:rsid w:val="006A1509"/>
    <w:rsid w:val="006B0D25"/>
    <w:rsid w:val="006B3941"/>
    <w:rsid w:val="006B4720"/>
    <w:rsid w:val="006B64DE"/>
    <w:rsid w:val="006D0D4E"/>
    <w:rsid w:val="006D14B9"/>
    <w:rsid w:val="006D6F92"/>
    <w:rsid w:val="006F6678"/>
    <w:rsid w:val="00717464"/>
    <w:rsid w:val="0074543A"/>
    <w:rsid w:val="00763636"/>
    <w:rsid w:val="00775FED"/>
    <w:rsid w:val="00777580"/>
    <w:rsid w:val="007838F8"/>
    <w:rsid w:val="00786B07"/>
    <w:rsid w:val="007A1A84"/>
    <w:rsid w:val="007A1E19"/>
    <w:rsid w:val="007A3DE7"/>
    <w:rsid w:val="007A5920"/>
    <w:rsid w:val="007B01BD"/>
    <w:rsid w:val="007B6046"/>
    <w:rsid w:val="007C4995"/>
    <w:rsid w:val="007D0C87"/>
    <w:rsid w:val="007D2E6F"/>
    <w:rsid w:val="007E6F6E"/>
    <w:rsid w:val="00800D47"/>
    <w:rsid w:val="0080190D"/>
    <w:rsid w:val="00803141"/>
    <w:rsid w:val="00806675"/>
    <w:rsid w:val="00816B46"/>
    <w:rsid w:val="008220D6"/>
    <w:rsid w:val="008278AC"/>
    <w:rsid w:val="00841A15"/>
    <w:rsid w:val="00857456"/>
    <w:rsid w:val="008643A3"/>
    <w:rsid w:val="0087381D"/>
    <w:rsid w:val="008A1F63"/>
    <w:rsid w:val="008B1A18"/>
    <w:rsid w:val="008D4929"/>
    <w:rsid w:val="008D6FCA"/>
    <w:rsid w:val="008E6419"/>
    <w:rsid w:val="009067FF"/>
    <w:rsid w:val="009119A4"/>
    <w:rsid w:val="00927F36"/>
    <w:rsid w:val="00932C5A"/>
    <w:rsid w:val="009454F8"/>
    <w:rsid w:val="0095718D"/>
    <w:rsid w:val="00971666"/>
    <w:rsid w:val="009733C5"/>
    <w:rsid w:val="009739F1"/>
    <w:rsid w:val="00974DA0"/>
    <w:rsid w:val="0098200C"/>
    <w:rsid w:val="00990B41"/>
    <w:rsid w:val="00990D96"/>
    <w:rsid w:val="009911D8"/>
    <w:rsid w:val="009951FE"/>
    <w:rsid w:val="009A01CA"/>
    <w:rsid w:val="009C0B60"/>
    <w:rsid w:val="009C4E03"/>
    <w:rsid w:val="009E07B1"/>
    <w:rsid w:val="00A04D4D"/>
    <w:rsid w:val="00A27435"/>
    <w:rsid w:val="00A349E8"/>
    <w:rsid w:val="00A44D81"/>
    <w:rsid w:val="00A45743"/>
    <w:rsid w:val="00A46642"/>
    <w:rsid w:val="00A802D9"/>
    <w:rsid w:val="00A80A62"/>
    <w:rsid w:val="00AA7A4F"/>
    <w:rsid w:val="00AC3287"/>
    <w:rsid w:val="00AD21C3"/>
    <w:rsid w:val="00AD5C38"/>
    <w:rsid w:val="00AE1E8F"/>
    <w:rsid w:val="00B00E5C"/>
    <w:rsid w:val="00B127A3"/>
    <w:rsid w:val="00B9742B"/>
    <w:rsid w:val="00BA10D4"/>
    <w:rsid w:val="00BA3558"/>
    <w:rsid w:val="00BD21A2"/>
    <w:rsid w:val="00BD771E"/>
    <w:rsid w:val="00BE4C0E"/>
    <w:rsid w:val="00BF07F0"/>
    <w:rsid w:val="00BF197B"/>
    <w:rsid w:val="00BF6074"/>
    <w:rsid w:val="00C027F4"/>
    <w:rsid w:val="00C15165"/>
    <w:rsid w:val="00C267A2"/>
    <w:rsid w:val="00C457BF"/>
    <w:rsid w:val="00C4611B"/>
    <w:rsid w:val="00C70027"/>
    <w:rsid w:val="00C86748"/>
    <w:rsid w:val="00C90D50"/>
    <w:rsid w:val="00C96C35"/>
    <w:rsid w:val="00CA344B"/>
    <w:rsid w:val="00CB7811"/>
    <w:rsid w:val="00CC4539"/>
    <w:rsid w:val="00CE30B4"/>
    <w:rsid w:val="00CF30E0"/>
    <w:rsid w:val="00D0094F"/>
    <w:rsid w:val="00D20D49"/>
    <w:rsid w:val="00D273FB"/>
    <w:rsid w:val="00D312D1"/>
    <w:rsid w:val="00D315AC"/>
    <w:rsid w:val="00D34FDC"/>
    <w:rsid w:val="00D351E3"/>
    <w:rsid w:val="00D46D6D"/>
    <w:rsid w:val="00D5059D"/>
    <w:rsid w:val="00D613E8"/>
    <w:rsid w:val="00D63E64"/>
    <w:rsid w:val="00D900B5"/>
    <w:rsid w:val="00DC7063"/>
    <w:rsid w:val="00DE3C1C"/>
    <w:rsid w:val="00DE40C8"/>
    <w:rsid w:val="00DF0339"/>
    <w:rsid w:val="00DF3461"/>
    <w:rsid w:val="00DF7093"/>
    <w:rsid w:val="00DF720B"/>
    <w:rsid w:val="00E00215"/>
    <w:rsid w:val="00E12060"/>
    <w:rsid w:val="00E258D8"/>
    <w:rsid w:val="00E369DC"/>
    <w:rsid w:val="00E40F21"/>
    <w:rsid w:val="00E41BDD"/>
    <w:rsid w:val="00E64855"/>
    <w:rsid w:val="00E7296E"/>
    <w:rsid w:val="00E74A20"/>
    <w:rsid w:val="00E776E8"/>
    <w:rsid w:val="00E92C24"/>
    <w:rsid w:val="00E94726"/>
    <w:rsid w:val="00EA7AF0"/>
    <w:rsid w:val="00EA7DCB"/>
    <w:rsid w:val="00EB412E"/>
    <w:rsid w:val="00EB4A61"/>
    <w:rsid w:val="00EB5717"/>
    <w:rsid w:val="00ED0CA0"/>
    <w:rsid w:val="00EE4C4D"/>
    <w:rsid w:val="00F147F5"/>
    <w:rsid w:val="00F263E2"/>
    <w:rsid w:val="00F4648A"/>
    <w:rsid w:val="00F71E49"/>
    <w:rsid w:val="00F725F8"/>
    <w:rsid w:val="00F73A91"/>
    <w:rsid w:val="00F936E1"/>
    <w:rsid w:val="00FB3533"/>
    <w:rsid w:val="00FC3BD3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A4"/>
  </w:style>
  <w:style w:type="paragraph" w:styleId="Heading1">
    <w:name w:val="heading 1"/>
    <w:basedOn w:val="Normal"/>
    <w:next w:val="Normal"/>
    <w:link w:val="Heading1Char"/>
    <w:uiPriority w:val="9"/>
    <w:qFormat/>
    <w:rsid w:val="00250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FED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LightList-Accent3">
    <w:name w:val="Light List Accent 3"/>
    <w:basedOn w:val="TableNormal"/>
    <w:uiPriority w:val="61"/>
    <w:rsid w:val="00610AF3"/>
    <w:pPr>
      <w:spacing w:after="0" w:line="240" w:lineRule="auto"/>
    </w:pPr>
    <w:rPr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610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AC"/>
  </w:style>
  <w:style w:type="paragraph" w:styleId="Footer">
    <w:name w:val="footer"/>
    <w:basedOn w:val="Normal"/>
    <w:link w:val="Foot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AC"/>
  </w:style>
  <w:style w:type="character" w:styleId="Hyperlink">
    <w:name w:val="Hyperlink"/>
    <w:basedOn w:val="DefaultParagraphFont"/>
    <w:uiPriority w:val="99"/>
    <w:unhideWhenUsed/>
    <w:rsid w:val="004203E0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3BD3"/>
  </w:style>
  <w:style w:type="character" w:customStyle="1" w:styleId="Heading1Char">
    <w:name w:val="Heading 1 Char"/>
    <w:basedOn w:val="DefaultParagraphFont"/>
    <w:link w:val="Heading1"/>
    <w:uiPriority w:val="9"/>
    <w:rsid w:val="00250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Grid-Accent4">
    <w:name w:val="Light Grid Accent 4"/>
    <w:basedOn w:val="TableNormal"/>
    <w:uiPriority w:val="62"/>
    <w:rsid w:val="002500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IntenseReference">
    <w:name w:val="Intense Reference"/>
    <w:basedOn w:val="DefaultParagraphFont"/>
    <w:uiPriority w:val="32"/>
    <w:qFormat/>
    <w:rsid w:val="002500A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nspection%20Reports\Inspection%20Anatomy%20with%20title%20pa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06087-222B-4CEB-A7B2-4708F9FE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Inspection Anatomy with title page.dotm</Template>
  <TotalTime>16</TotalTime>
  <Pages>3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imtiaz</dc:creator>
  <cp:lastModifiedBy>KMU</cp:lastModifiedBy>
  <cp:revision>11</cp:revision>
  <cp:lastPrinted>2011-07-25T08:30:00Z</cp:lastPrinted>
  <dcterms:created xsi:type="dcterms:W3CDTF">2015-11-17T16:50:00Z</dcterms:created>
  <dcterms:modified xsi:type="dcterms:W3CDTF">2021-04-16T06:50:00Z</dcterms:modified>
</cp:coreProperties>
</file>